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3"/>
        <w:gridCol w:w="313"/>
        <w:gridCol w:w="22"/>
        <w:gridCol w:w="1939"/>
        <w:gridCol w:w="221"/>
        <w:gridCol w:w="1702"/>
        <w:gridCol w:w="485"/>
        <w:gridCol w:w="2495"/>
      </w:tblGrid>
      <w:tr w:rsidR="000172E5" w:rsidRPr="00637200" w14:paraId="017469AF" w14:textId="77777777" w:rsidTr="006145D8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1BB17223" w14:textId="6EEA6F66" w:rsidR="000172E5" w:rsidRPr="00637200" w:rsidRDefault="008505F2" w:rsidP="00637200">
            <w:pPr>
              <w:pStyle w:val="Heading1"/>
            </w:pPr>
            <w:r>
              <w:t>Member Info</w:t>
            </w:r>
          </w:p>
        </w:tc>
      </w:tr>
      <w:tr w:rsidR="000172E5" w:rsidRPr="00846B76" w14:paraId="5F84C084" w14:textId="77777777" w:rsidTr="008505F2">
        <w:sdt>
          <w:sdtPr>
            <w:id w:val="1621259925"/>
            <w:placeholder>
              <w:docPart w:val="46E3FFC753E445E8B1BE09AD953585ED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gridSpan w:val="2"/>
                <w:vAlign w:val="bottom"/>
              </w:tcPr>
              <w:p w14:paraId="6A06FE31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7" w:type="pct"/>
            <w:gridSpan w:val="6"/>
            <w:tcBorders>
              <w:bottom w:val="single" w:sz="4" w:space="0" w:color="auto"/>
            </w:tcBorders>
            <w:vAlign w:val="bottom"/>
          </w:tcPr>
          <w:p w14:paraId="295290AB" w14:textId="39A0C003" w:rsidR="000172E5" w:rsidRPr="00846B76" w:rsidRDefault="000172E5" w:rsidP="00311D4F"/>
        </w:tc>
      </w:tr>
      <w:tr w:rsidR="000172E5" w:rsidRPr="00846B76" w14:paraId="4FBFE3DC" w14:textId="77777777" w:rsidTr="00883029">
        <w:sdt>
          <w:sdtPr>
            <w:id w:val="-1470592894"/>
            <w:placeholder>
              <w:docPart w:val="9F5C2D4B56B64C498D2B1193F76FF6C1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gridSpan w:val="2"/>
                <w:vAlign w:val="bottom"/>
              </w:tcPr>
              <w:p w14:paraId="02DA8457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39ECD" w14:textId="66F3073B" w:rsidR="000172E5" w:rsidRPr="00846B76" w:rsidRDefault="000172E5" w:rsidP="00311D4F"/>
        </w:tc>
      </w:tr>
      <w:tr w:rsidR="000172E5" w:rsidRPr="00846B76" w14:paraId="00AA43A3" w14:textId="77777777" w:rsidTr="00883029">
        <w:tc>
          <w:tcPr>
            <w:tcW w:w="1333" w:type="pct"/>
            <w:gridSpan w:val="2"/>
            <w:vAlign w:val="bottom"/>
          </w:tcPr>
          <w:p w14:paraId="0F95410C" w14:textId="11D79B32" w:rsidR="000172E5" w:rsidRPr="00637200" w:rsidRDefault="008505F2" w:rsidP="008505F2">
            <w:pPr>
              <w:pStyle w:val="NormalIndent"/>
              <w:ind w:left="0"/>
            </w:pPr>
            <w:r>
              <w:t xml:space="preserve">      Mobile Phone</w:t>
            </w:r>
          </w:p>
        </w:tc>
        <w:tc>
          <w:tcPr>
            <w:tcW w:w="11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ED1FD4" w14:textId="77777777" w:rsidR="000172E5" w:rsidRPr="00846B76" w:rsidRDefault="000172E5" w:rsidP="00311D4F"/>
        </w:tc>
        <w:tc>
          <w:tcPr>
            <w:tcW w:w="9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EB0A3F" w14:textId="71F7AB64" w:rsidR="000172E5" w:rsidRDefault="008505F2" w:rsidP="00311D4F">
            <w:r>
              <w:t>Home Phone</w:t>
            </w:r>
          </w:p>
        </w:tc>
        <w:tc>
          <w:tcPr>
            <w:tcW w:w="159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F4BAAD" w14:textId="77777777" w:rsidR="000172E5" w:rsidRPr="00846B76" w:rsidRDefault="000172E5" w:rsidP="00311D4F"/>
        </w:tc>
      </w:tr>
      <w:tr w:rsidR="000172E5" w:rsidRPr="00846B76" w14:paraId="678775FE" w14:textId="77777777" w:rsidTr="00883029">
        <w:sdt>
          <w:sdtPr>
            <w:id w:val="1334104394"/>
            <w:placeholder>
              <w:docPart w:val="A27B2252156E4295878ACCD8B24D489A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14:paraId="1EF184F5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865C16" w14:textId="77777777" w:rsidR="000172E5" w:rsidRPr="00846B76" w:rsidRDefault="000172E5" w:rsidP="00311D4F"/>
        </w:tc>
      </w:tr>
      <w:tr w:rsidR="000172E5" w:rsidRPr="00846B76" w14:paraId="25ACA3C5" w14:textId="77777777" w:rsidTr="00883029">
        <w:trPr>
          <w:trHeight w:val="59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2C68A18" w14:textId="1CBE18C9" w:rsidR="000172E5" w:rsidRPr="00883029" w:rsidRDefault="00883029" w:rsidP="006145D8">
            <w:pPr>
              <w:rPr>
                <w:bCs/>
              </w:rPr>
            </w:pPr>
            <w:r w:rsidRPr="00883029">
              <w:rPr>
                <w:rFonts w:asciiTheme="majorHAnsi" w:hAnsiTheme="majorHAnsi"/>
                <w:bCs/>
                <w:sz w:val="8"/>
              </w:rPr>
              <w:t xml:space="preserve">                              </w:t>
            </w:r>
            <w:r w:rsidRPr="00883029">
              <w:rPr>
                <w:bCs/>
              </w:rPr>
              <w:t xml:space="preserve">  Address</w:t>
            </w:r>
          </w:p>
        </w:tc>
      </w:tr>
      <w:tr w:rsidR="008505F2" w:rsidRPr="00846B76" w14:paraId="1F8CAE56" w14:textId="77777777" w:rsidTr="00883029">
        <w:trPr>
          <w:trHeight w:val="567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391FFA" w14:textId="77777777" w:rsidR="008505F2" w:rsidRPr="00846B76" w:rsidRDefault="008505F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505F2" w:rsidRPr="00846B76" w14:paraId="6BF91820" w14:textId="77777777" w:rsidTr="00883029">
        <w:trPr>
          <w:trHeight w:val="561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63D6283" w14:textId="77777777" w:rsidR="008505F2" w:rsidRPr="00846B76" w:rsidRDefault="008505F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3029" w:rsidRPr="00846B76" w14:paraId="1DC832B8" w14:textId="77777777" w:rsidTr="00883029">
        <w:trPr>
          <w:trHeight w:val="561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990101" w14:textId="77777777" w:rsidR="00883029" w:rsidRPr="00846B76" w:rsidRDefault="00883029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83029" w:rsidRPr="00846B76" w14:paraId="2C838F66" w14:textId="77777777" w:rsidTr="008505F2">
        <w:trPr>
          <w:gridAfter w:val="1"/>
          <w:wAfter w:w="1333" w:type="pct"/>
        </w:trPr>
        <w:tc>
          <w:tcPr>
            <w:tcW w:w="3667" w:type="pct"/>
            <w:gridSpan w:val="7"/>
            <w:tcBorders>
              <w:bottom w:val="single" w:sz="4" w:space="0" w:color="auto"/>
            </w:tcBorders>
            <w:vAlign w:val="bottom"/>
          </w:tcPr>
          <w:p w14:paraId="54E9E859" w14:textId="77777777" w:rsidR="00883029" w:rsidRPr="00846B76" w:rsidRDefault="00883029" w:rsidP="00311D4F"/>
        </w:tc>
      </w:tr>
      <w:tr w:rsidR="00883029" w:rsidRPr="00846B76" w14:paraId="054E1352" w14:textId="77777777" w:rsidTr="008505F2">
        <w:trPr>
          <w:gridAfter w:val="1"/>
          <w:wAfter w:w="1333" w:type="pct"/>
        </w:trPr>
        <w:tc>
          <w:tcPr>
            <w:tcW w:w="366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DE9D86" w14:textId="5990A3FD" w:rsidR="00883029" w:rsidRPr="00846B76" w:rsidRDefault="00883029" w:rsidP="00311D4F">
            <w:r>
              <w:t>Name Interest.</w:t>
            </w:r>
          </w:p>
        </w:tc>
      </w:tr>
      <w:tr w:rsidR="00883029" w:rsidRPr="00846B76" w14:paraId="75E8BD6C" w14:textId="77777777" w:rsidTr="00883029">
        <w:trPr>
          <w:gridAfter w:val="1"/>
          <w:wAfter w:w="1333" w:type="pct"/>
        </w:trPr>
        <w:tc>
          <w:tcPr>
            <w:tcW w:w="11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F8ABD" w14:textId="77777777" w:rsidR="00883029" w:rsidRPr="00846B76" w:rsidRDefault="00883029" w:rsidP="00311D4F"/>
        </w:tc>
        <w:tc>
          <w:tcPr>
            <w:tcW w:w="121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4A346C" w14:textId="550BA54F" w:rsidR="00883029" w:rsidRPr="00846B76" w:rsidRDefault="00883029" w:rsidP="00637200"/>
        </w:tc>
        <w:tc>
          <w:tcPr>
            <w:tcW w:w="12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CA032E" w14:textId="77777777" w:rsidR="00883029" w:rsidRPr="00846B76" w:rsidRDefault="00883029" w:rsidP="00311D4F"/>
        </w:tc>
      </w:tr>
      <w:tr w:rsidR="00883029" w:rsidRPr="00846B76" w14:paraId="03C9AE24" w14:textId="77777777" w:rsidTr="008505F2">
        <w:trPr>
          <w:gridAfter w:val="1"/>
          <w:wAfter w:w="1333" w:type="pct"/>
        </w:trPr>
        <w:tc>
          <w:tcPr>
            <w:tcW w:w="3667" w:type="pct"/>
            <w:gridSpan w:val="7"/>
            <w:tcBorders>
              <w:bottom w:val="single" w:sz="4" w:space="0" w:color="auto"/>
            </w:tcBorders>
            <w:vAlign w:val="bottom"/>
          </w:tcPr>
          <w:p w14:paraId="2FEF20CA" w14:textId="3A5E2CDA" w:rsidR="00883029" w:rsidRPr="00846B76" w:rsidRDefault="00883029" w:rsidP="00311D4F"/>
        </w:tc>
      </w:tr>
      <w:tr w:rsidR="000172E5" w:rsidRPr="00846B76" w14:paraId="5E86118E" w14:textId="77777777" w:rsidTr="008505F2">
        <w:tc>
          <w:tcPr>
            <w:tcW w:w="1333" w:type="pct"/>
            <w:gridSpan w:val="2"/>
            <w:vAlign w:val="bottom"/>
          </w:tcPr>
          <w:p w14:paraId="6B2A5CD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7" w:type="pct"/>
            <w:gridSpan w:val="6"/>
            <w:vAlign w:val="bottom"/>
          </w:tcPr>
          <w:p w14:paraId="5339768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F5331CD" w14:textId="77777777" w:rsidTr="006145D8">
        <w:sdt>
          <w:sdtPr>
            <w:id w:val="-688526524"/>
            <w:placeholder>
              <w:docPart w:val="75237F1570FA4E61B10F349C5177F0DB"/>
            </w:placeholder>
            <w:temporary/>
            <w:showingPlcHdr/>
            <w15:appearance w15:val="hidden"/>
          </w:sdtPr>
          <w:sdtContent>
            <w:tc>
              <w:tcPr>
                <w:tcW w:w="1345" w:type="pct"/>
                <w:gridSpan w:val="3"/>
                <w:vAlign w:val="bottom"/>
              </w:tcPr>
              <w:p w14:paraId="585C6AF9" w14:textId="77777777" w:rsidR="000172E5" w:rsidRPr="00846B76" w:rsidRDefault="006145D8" w:rsidP="00637200">
                <w:r w:rsidRPr="006145D8">
                  <w:t>Membership fee:</w:t>
                </w:r>
              </w:p>
            </w:tc>
          </w:sdtContent>
        </w:sdt>
        <w:tc>
          <w:tcPr>
            <w:tcW w:w="3655" w:type="pct"/>
            <w:gridSpan w:val="5"/>
            <w:tcBorders>
              <w:bottom w:val="single" w:sz="4" w:space="0" w:color="auto"/>
            </w:tcBorders>
            <w:vAlign w:val="bottom"/>
          </w:tcPr>
          <w:p w14:paraId="6C80ABFE" w14:textId="146961F7" w:rsidR="000172E5" w:rsidRPr="00846B76" w:rsidRDefault="000172E5" w:rsidP="00637200"/>
        </w:tc>
      </w:tr>
    </w:tbl>
    <w:p w14:paraId="55AA4922" w14:textId="77777777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5C4E" w14:textId="77777777" w:rsidR="008335AB" w:rsidRDefault="008335AB" w:rsidP="000172E5">
      <w:pPr>
        <w:spacing w:after="0" w:line="240" w:lineRule="auto"/>
      </w:pPr>
      <w:r>
        <w:separator/>
      </w:r>
    </w:p>
  </w:endnote>
  <w:endnote w:type="continuationSeparator" w:id="0">
    <w:p w14:paraId="3DAFC07F" w14:textId="77777777" w:rsidR="008335AB" w:rsidRDefault="008335A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2E0894-8D19-4C36-9C06-AF7B5E687C8F}"/>
    <w:embedBold r:id="rId2" w:fontKey="{E9E05FE2-A89D-4703-9E76-D46A885C2F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AFF45E8-A0A6-4E7C-81C0-63BCC4CE1315}"/>
    <w:embedBold r:id="rId4" w:fontKey="{C0FE6786-107C-4C30-8D40-5040BF043EDA}"/>
    <w:embedItalic r:id="rId5" w:fontKey="{63DF7A98-B6A3-4D13-B03B-B23BD0E267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51127C9-258C-4568-A950-83E0258708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02E46B8-05B4-46BA-856A-CABCEC6D8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40D2" w14:textId="342A41FC" w:rsidR="006145D8" w:rsidRPr="00883029" w:rsidRDefault="00883029" w:rsidP="00637200">
    <w:pPr>
      <w:pStyle w:val="Footer"/>
      <w:rPr>
        <w:lang w:val="en-GB"/>
      </w:rPr>
    </w:pPr>
    <w:r>
      <w:rPr>
        <w:lang w:val="en-GB"/>
      </w:rPr>
      <w:t xml:space="preserve">Peter Josling. Secretary/Treasurer email </w:t>
    </w:r>
    <w:hyperlink r:id="rId1" w:history="1">
      <w:r w:rsidRPr="00407B09">
        <w:rPr>
          <w:rStyle w:val="Hyperlink"/>
          <w:lang w:val="en-GB"/>
        </w:rPr>
        <w:t>jossocsec@gmail.com</w:t>
      </w:r>
    </w:hyperlink>
    <w:r>
      <w:rPr>
        <w:lang w:val="en-GB"/>
      </w:rPr>
      <w:t xml:space="preserve">. </w:t>
    </w:r>
    <w:r w:rsidR="00F55D8E">
      <w:rPr>
        <w:lang w:val="en-GB"/>
      </w:rPr>
      <w:t>Phone 07530172063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B1EAB" w14:textId="77777777" w:rsidR="008335AB" w:rsidRDefault="008335AB" w:rsidP="000172E5">
      <w:pPr>
        <w:spacing w:after="0" w:line="240" w:lineRule="auto"/>
      </w:pPr>
      <w:r>
        <w:separator/>
      </w:r>
    </w:p>
  </w:footnote>
  <w:footnote w:type="continuationSeparator" w:id="0">
    <w:p w14:paraId="248E0EB2" w14:textId="77777777" w:rsidR="008335AB" w:rsidRDefault="008335A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106"/>
      <w:gridCol w:w="7254"/>
    </w:tblGrid>
    <w:tr w:rsidR="00B337A2" w:rsidRPr="00637200" w14:paraId="1EB1E8A6" w14:textId="77777777" w:rsidTr="00384B05">
      <w:trPr>
        <w:trHeight w:val="990"/>
      </w:trPr>
      <w:tc>
        <w:tcPr>
          <w:tcW w:w="1350" w:type="dxa"/>
          <w:vAlign w:val="center"/>
        </w:tcPr>
        <w:p w14:paraId="02831032" w14:textId="6FA32A00" w:rsidR="00B337A2" w:rsidRPr="00637200" w:rsidRDefault="008505F2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618F45CC" wp14:editId="12A8390C">
                <wp:extent cx="1200150" cy="115206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Josselin Society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024" cy="1171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9111079" w14:textId="2658269B" w:rsidR="00B337A2" w:rsidRPr="00637200" w:rsidRDefault="008505F2" w:rsidP="00637200">
          <w:pPr>
            <w:pStyle w:val="Header"/>
          </w:pPr>
          <w:r>
            <w:t>JOSSELIN SOCIETY MEMBERSHIP</w:t>
          </w:r>
        </w:p>
      </w:tc>
    </w:tr>
  </w:tbl>
  <w:p w14:paraId="2A36E81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0333075">
    <w:abstractNumId w:val="11"/>
  </w:num>
  <w:num w:numId="2" w16cid:durableId="218709801">
    <w:abstractNumId w:val="7"/>
  </w:num>
  <w:num w:numId="3" w16cid:durableId="261765551">
    <w:abstractNumId w:val="15"/>
  </w:num>
  <w:num w:numId="4" w16cid:durableId="904341948">
    <w:abstractNumId w:val="12"/>
  </w:num>
  <w:num w:numId="5" w16cid:durableId="1263104367">
    <w:abstractNumId w:val="13"/>
  </w:num>
  <w:num w:numId="6" w16cid:durableId="991831121">
    <w:abstractNumId w:val="19"/>
  </w:num>
  <w:num w:numId="7" w16cid:durableId="343558874">
    <w:abstractNumId w:val="6"/>
  </w:num>
  <w:num w:numId="8" w16cid:durableId="868222939">
    <w:abstractNumId w:val="10"/>
  </w:num>
  <w:num w:numId="9" w16cid:durableId="1844006547">
    <w:abstractNumId w:val="17"/>
  </w:num>
  <w:num w:numId="10" w16cid:durableId="1019433924">
    <w:abstractNumId w:val="1"/>
  </w:num>
  <w:num w:numId="11" w16cid:durableId="960451692">
    <w:abstractNumId w:val="5"/>
  </w:num>
  <w:num w:numId="12" w16cid:durableId="303394272">
    <w:abstractNumId w:val="0"/>
  </w:num>
  <w:num w:numId="13" w16cid:durableId="1150557784">
    <w:abstractNumId w:val="2"/>
  </w:num>
  <w:num w:numId="14" w16cid:durableId="1605531894">
    <w:abstractNumId w:val="9"/>
  </w:num>
  <w:num w:numId="15" w16cid:durableId="1537307155">
    <w:abstractNumId w:val="8"/>
  </w:num>
  <w:num w:numId="16" w16cid:durableId="1442651237">
    <w:abstractNumId w:val="16"/>
  </w:num>
  <w:num w:numId="17" w16cid:durableId="192234771">
    <w:abstractNumId w:val="3"/>
  </w:num>
  <w:num w:numId="18" w16cid:durableId="1058091493">
    <w:abstractNumId w:val="21"/>
  </w:num>
  <w:num w:numId="19" w16cid:durableId="1624341270">
    <w:abstractNumId w:val="18"/>
  </w:num>
  <w:num w:numId="20" w16cid:durableId="159389186">
    <w:abstractNumId w:val="14"/>
  </w:num>
  <w:num w:numId="21" w16cid:durableId="1097940866">
    <w:abstractNumId w:val="20"/>
  </w:num>
  <w:num w:numId="22" w16cid:durableId="17257176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3NjG3sLSwMDK2NLdQ0lEKTi0uzszPAykwrAUAN0QmyywAAAA="/>
  </w:docVars>
  <w:rsids>
    <w:rsidRoot w:val="008505F2"/>
    <w:rsid w:val="000172E5"/>
    <w:rsid w:val="00052382"/>
    <w:rsid w:val="0006568A"/>
    <w:rsid w:val="00076F0F"/>
    <w:rsid w:val="00084253"/>
    <w:rsid w:val="000D1F49"/>
    <w:rsid w:val="001727CA"/>
    <w:rsid w:val="001800AB"/>
    <w:rsid w:val="00294FF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B6390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67268"/>
    <w:rsid w:val="00770F25"/>
    <w:rsid w:val="007A35A8"/>
    <w:rsid w:val="007B0A85"/>
    <w:rsid w:val="007C6A52"/>
    <w:rsid w:val="0082043E"/>
    <w:rsid w:val="008335AB"/>
    <w:rsid w:val="00846B76"/>
    <w:rsid w:val="008505F2"/>
    <w:rsid w:val="00883029"/>
    <w:rsid w:val="008E203A"/>
    <w:rsid w:val="0091229C"/>
    <w:rsid w:val="00940E73"/>
    <w:rsid w:val="0098597D"/>
    <w:rsid w:val="009F619A"/>
    <w:rsid w:val="009F6DDE"/>
    <w:rsid w:val="00A370A8"/>
    <w:rsid w:val="00AF509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55D8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CE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883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ossocse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E3FFC753E445E8B1BE09AD95358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3074-3D05-4A80-B21F-C3C759A7C39F}"/>
      </w:docPartPr>
      <w:docPartBody>
        <w:p w:rsidR="00D53157" w:rsidRDefault="00502962">
          <w:pPr>
            <w:pStyle w:val="46E3FFC753E445E8B1BE09AD953585ED"/>
          </w:pPr>
          <w:r w:rsidRPr="006145D8">
            <w:t>First Name</w:t>
          </w:r>
        </w:p>
      </w:docPartBody>
    </w:docPart>
    <w:docPart>
      <w:docPartPr>
        <w:name w:val="9F5C2D4B56B64C498D2B1193F76FF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897B8-C9D4-4CB3-923A-403E6110740A}"/>
      </w:docPartPr>
      <w:docPartBody>
        <w:p w:rsidR="00D53157" w:rsidRDefault="00502962">
          <w:pPr>
            <w:pStyle w:val="9F5C2D4B56B64C498D2B1193F76FF6C1"/>
          </w:pPr>
          <w:r w:rsidRPr="006145D8">
            <w:t>Last Name</w:t>
          </w:r>
        </w:p>
      </w:docPartBody>
    </w:docPart>
    <w:docPart>
      <w:docPartPr>
        <w:name w:val="A27B2252156E4295878ACCD8B24D4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8170F-616F-4DD1-80C4-E50DE6E41D6E}"/>
      </w:docPartPr>
      <w:docPartBody>
        <w:p w:rsidR="00D53157" w:rsidRDefault="00502962">
          <w:pPr>
            <w:pStyle w:val="A27B2252156E4295878ACCD8B24D489A"/>
          </w:pPr>
          <w:r w:rsidRPr="006145D8">
            <w:t>Email</w:t>
          </w:r>
        </w:p>
      </w:docPartBody>
    </w:docPart>
    <w:docPart>
      <w:docPartPr>
        <w:name w:val="75237F1570FA4E61B10F349C5177F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E0A9A-794B-44C8-9623-5ABC2091627D}"/>
      </w:docPartPr>
      <w:docPartBody>
        <w:p w:rsidR="00D53157" w:rsidRDefault="00502962">
          <w:pPr>
            <w:pStyle w:val="75237F1570FA4E61B10F349C5177F0DB"/>
          </w:pPr>
          <w:r w:rsidRPr="006145D8">
            <w:t>Membership fee: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BB3"/>
    <w:rsid w:val="00473BB3"/>
    <w:rsid w:val="00502962"/>
    <w:rsid w:val="005F2C90"/>
    <w:rsid w:val="007821ED"/>
    <w:rsid w:val="00D5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46E3FFC753E445E8B1BE09AD953585ED">
    <w:name w:val="46E3FFC753E445E8B1BE09AD953585ED"/>
  </w:style>
  <w:style w:type="paragraph" w:customStyle="1" w:styleId="9F5C2D4B56B64C498D2B1193F76FF6C1">
    <w:name w:val="9F5C2D4B56B64C498D2B1193F76FF6C1"/>
  </w:style>
  <w:style w:type="paragraph" w:customStyle="1" w:styleId="A27B2252156E4295878ACCD8B24D489A">
    <w:name w:val="A27B2252156E4295878ACCD8B24D489A"/>
  </w:style>
  <w:style w:type="paragraph" w:customStyle="1" w:styleId="75237F1570FA4E61B10F349C5177F0DB">
    <w:name w:val="75237F1570FA4E61B10F349C5177F0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2023-03-31T11:13:00Z</dcterms:created>
  <dcterms:modified xsi:type="dcterms:W3CDTF">2023-03-31T11:13:00Z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